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AF" w:rsidRPr="0040636F" w:rsidRDefault="00CC34AF" w:rsidP="00C87818">
      <w:pPr>
        <w:jc w:val="center"/>
        <w:rPr>
          <w:rFonts w:ascii="Times New Roman" w:hAnsi="Times New Roman"/>
          <w:b/>
          <w:sz w:val="32"/>
          <w:szCs w:val="32"/>
        </w:rPr>
      </w:pPr>
      <w:r w:rsidRPr="0040636F">
        <w:rPr>
          <w:rFonts w:ascii="Times New Roman" w:hAnsi="Times New Roman"/>
          <w:b/>
          <w:sz w:val="32"/>
          <w:szCs w:val="32"/>
        </w:rPr>
        <w:t>Протокол №1</w:t>
      </w:r>
    </w:p>
    <w:p w:rsidR="00CC34AF" w:rsidRPr="0040636F" w:rsidRDefault="00CC34AF" w:rsidP="00C87818">
      <w:pPr>
        <w:jc w:val="center"/>
        <w:rPr>
          <w:rFonts w:ascii="Times New Roman" w:hAnsi="Times New Roman"/>
          <w:sz w:val="28"/>
          <w:szCs w:val="28"/>
        </w:rPr>
      </w:pPr>
      <w:r w:rsidRPr="0040636F">
        <w:rPr>
          <w:rFonts w:ascii="Times New Roman" w:hAnsi="Times New Roman"/>
          <w:sz w:val="28"/>
          <w:szCs w:val="28"/>
        </w:rPr>
        <w:t xml:space="preserve">О подготовительной работе к Собранию граждан села Елшанка  по вопросу: участия жителей села Елшанка в реализации проекта развития сельских поселений муниципальных районов Оренбургской области, основанных на местных инициативах в соответствии с постановлением Правительства Оренбургской области № 851-пп от 14.11.2016 года </w:t>
      </w:r>
    </w:p>
    <w:p w:rsidR="00CC34AF" w:rsidRPr="0040636F" w:rsidRDefault="00CC34AF" w:rsidP="007E1522">
      <w:pPr>
        <w:rPr>
          <w:rFonts w:ascii="Times New Roman" w:hAnsi="Times New Roman"/>
          <w:sz w:val="28"/>
          <w:szCs w:val="28"/>
        </w:rPr>
      </w:pPr>
      <w:r w:rsidRPr="0040636F">
        <w:rPr>
          <w:rFonts w:ascii="Times New Roman" w:hAnsi="Times New Roman"/>
          <w:sz w:val="28"/>
          <w:szCs w:val="28"/>
        </w:rPr>
        <w:t>В ходе подготовки к Собранию граждан проведена следующая работа:</w:t>
      </w:r>
    </w:p>
    <w:p w:rsidR="00CC34AF" w:rsidRPr="0040636F" w:rsidRDefault="00CC34AF" w:rsidP="00742EA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 февраля </w:t>
      </w:r>
      <w:r w:rsidRPr="0040636F">
        <w:rPr>
          <w:rFonts w:ascii="Times New Roman" w:hAnsi="Times New Roman"/>
          <w:sz w:val="28"/>
          <w:szCs w:val="28"/>
        </w:rPr>
        <w:t>2017 года проведено совещание с общественными формированиями, депутатами сельсовета, руководителями учреждений на котором  заместитель   главы Новочеркасского сельсовета Ибрагимов И.Р. ознакомил</w:t>
      </w:r>
      <w:r w:rsidRPr="0040636F">
        <w:rPr>
          <w:rFonts w:ascii="Times New Roman" w:hAnsi="Times New Roman"/>
          <w:b/>
          <w:sz w:val="28"/>
          <w:szCs w:val="28"/>
        </w:rPr>
        <w:t xml:space="preserve"> </w:t>
      </w:r>
      <w:r w:rsidRPr="0040636F">
        <w:rPr>
          <w:rFonts w:ascii="Times New Roman" w:hAnsi="Times New Roman"/>
          <w:sz w:val="28"/>
          <w:szCs w:val="28"/>
        </w:rPr>
        <w:t xml:space="preserve"> присутствующих с постановлением Правительства Оренбургской области № 851-пп от 14.11.2016г «О реализации на территории Оренбургской области проектов развития сельских поселений муниципальных районов Оренбургской области, основанных на местных инициативах» и Порядком проведения конкурсного отбора проектов развития сельских поселений муниципальных районов Оренбургской области, основанных на местных инициативах»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788"/>
        <w:gridCol w:w="4680"/>
      </w:tblGrid>
      <w:tr w:rsidR="00CC34AF" w:rsidRPr="001D508E" w:rsidTr="0040636F">
        <w:trPr>
          <w:trHeight w:val="5093"/>
        </w:trPr>
        <w:tc>
          <w:tcPr>
            <w:tcW w:w="4788" w:type="dxa"/>
          </w:tcPr>
          <w:p w:rsidR="00CC34AF" w:rsidRPr="001D508E" w:rsidRDefault="00CC34AF" w:rsidP="001D5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7CC4">
              <w:rPr>
                <w:sz w:val="144"/>
                <w:szCs w:val="14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5pt;height:237.75pt">
                  <v:imagedata r:id="rId4" o:title=""/>
                </v:shape>
              </w:pict>
            </w:r>
          </w:p>
        </w:tc>
        <w:tc>
          <w:tcPr>
            <w:tcW w:w="4680" w:type="dxa"/>
          </w:tcPr>
          <w:p w:rsidR="00CC34AF" w:rsidRPr="001D508E" w:rsidRDefault="00CC34AF" w:rsidP="001D5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7CC4">
              <w:rPr>
                <w:sz w:val="144"/>
                <w:szCs w:val="144"/>
              </w:rPr>
              <w:pict>
                <v:shape id="_x0000_i1026" type="#_x0000_t75" style="width:269.25pt;height:231.75pt">
                  <v:imagedata r:id="rId5" o:title=""/>
                </v:shape>
              </w:pict>
            </w:r>
          </w:p>
        </w:tc>
      </w:tr>
    </w:tbl>
    <w:p w:rsidR="00CC34AF" w:rsidRDefault="00CC34AF" w:rsidP="004D3867">
      <w:pPr>
        <w:rPr>
          <w:sz w:val="24"/>
          <w:szCs w:val="24"/>
        </w:rPr>
      </w:pPr>
    </w:p>
    <w:p w:rsidR="00CC34AF" w:rsidRDefault="00CC34AF" w:rsidP="004D3867">
      <w:pPr>
        <w:rPr>
          <w:sz w:val="24"/>
          <w:szCs w:val="24"/>
        </w:rPr>
      </w:pPr>
    </w:p>
    <w:p w:rsidR="00CC34AF" w:rsidRDefault="00CC34AF" w:rsidP="004D3867">
      <w:pPr>
        <w:rPr>
          <w:rFonts w:ascii="Times New Roman" w:hAnsi="Times New Roman"/>
          <w:sz w:val="28"/>
          <w:szCs w:val="28"/>
        </w:rPr>
      </w:pPr>
      <w:r w:rsidRPr="0040636F">
        <w:rPr>
          <w:rFonts w:ascii="Times New Roman" w:hAnsi="Times New Roman"/>
          <w:sz w:val="28"/>
          <w:szCs w:val="28"/>
        </w:rPr>
        <w:t>Староста села  Бильтеева С.Е., директор СДК  Алгулатова  С.С.. выступили с предложениями по участию в инициативном бюджетировании.</w:t>
      </w:r>
    </w:p>
    <w:p w:rsidR="00CC34AF" w:rsidRPr="0040636F" w:rsidRDefault="00CC34AF" w:rsidP="004D3867">
      <w:pPr>
        <w:rPr>
          <w:rFonts w:ascii="Times New Roman" w:hAnsi="Times New Roman"/>
          <w:sz w:val="28"/>
          <w:szCs w:val="28"/>
        </w:rPr>
      </w:pPr>
      <w:r w:rsidRPr="0040636F">
        <w:rPr>
          <w:rFonts w:ascii="Times New Roman" w:hAnsi="Times New Roman"/>
          <w:sz w:val="28"/>
          <w:szCs w:val="28"/>
        </w:rPr>
        <w:t>Все присутствующие поддержали предложение об участие в проекте развития сельского поселения и приняли решение:</w:t>
      </w:r>
    </w:p>
    <w:p w:rsidR="00CC34AF" w:rsidRPr="0040636F" w:rsidRDefault="00CC34AF" w:rsidP="004D3867">
      <w:pPr>
        <w:jc w:val="both"/>
        <w:rPr>
          <w:rFonts w:ascii="Times New Roman" w:hAnsi="Times New Roman"/>
          <w:sz w:val="28"/>
          <w:szCs w:val="28"/>
        </w:rPr>
      </w:pPr>
      <w:r w:rsidRPr="0040636F">
        <w:rPr>
          <w:rFonts w:ascii="Times New Roman" w:hAnsi="Times New Roman"/>
          <w:sz w:val="28"/>
          <w:szCs w:val="28"/>
        </w:rPr>
        <w:t>1.Вынести  на Собрание граждан с.Елшанка  вопрос об участии в проекте развития сельского поселения, основанных на местных инициативах</w:t>
      </w:r>
    </w:p>
    <w:p w:rsidR="00CC34AF" w:rsidRPr="0040636F" w:rsidRDefault="00CC34AF" w:rsidP="004D3867">
      <w:pPr>
        <w:jc w:val="both"/>
        <w:rPr>
          <w:rFonts w:ascii="Times New Roman" w:hAnsi="Times New Roman"/>
          <w:sz w:val="28"/>
          <w:szCs w:val="28"/>
        </w:rPr>
      </w:pPr>
      <w:r w:rsidRPr="0040636F">
        <w:rPr>
          <w:rFonts w:ascii="Times New Roman" w:hAnsi="Times New Roman"/>
          <w:sz w:val="28"/>
          <w:szCs w:val="28"/>
        </w:rPr>
        <w:t>2. Совету женщин провести опрос граждан села Николаевка о выборе проекта для участия в Программе поддержке местных инициатив.</w:t>
      </w:r>
    </w:p>
    <w:p w:rsidR="00CC34AF" w:rsidRDefault="00CC34AF" w:rsidP="0040636F">
      <w:pPr>
        <w:jc w:val="both"/>
        <w:rPr>
          <w:szCs w:val="28"/>
        </w:rPr>
      </w:pPr>
    </w:p>
    <w:p w:rsidR="00CC34AF" w:rsidRPr="0040636F" w:rsidRDefault="00CC34AF" w:rsidP="0040636F">
      <w:pPr>
        <w:jc w:val="both"/>
        <w:rPr>
          <w:rFonts w:ascii="Times New Roman" w:hAnsi="Times New Roman"/>
          <w:sz w:val="28"/>
          <w:szCs w:val="28"/>
        </w:rPr>
      </w:pPr>
    </w:p>
    <w:p w:rsidR="00CC34AF" w:rsidRPr="0040636F" w:rsidRDefault="00CC34AF" w:rsidP="0040636F">
      <w:pPr>
        <w:jc w:val="both"/>
        <w:rPr>
          <w:rFonts w:ascii="Times New Roman" w:hAnsi="Times New Roman"/>
          <w:sz w:val="28"/>
          <w:szCs w:val="28"/>
        </w:rPr>
      </w:pPr>
      <w:r w:rsidRPr="0040636F">
        <w:rPr>
          <w:rFonts w:ascii="Times New Roman" w:hAnsi="Times New Roman"/>
          <w:sz w:val="28"/>
          <w:szCs w:val="28"/>
        </w:rPr>
        <w:t xml:space="preserve">Председатель собрания                                                              </w:t>
      </w:r>
      <w:r>
        <w:rPr>
          <w:rFonts w:ascii="Times New Roman" w:hAnsi="Times New Roman"/>
          <w:sz w:val="28"/>
          <w:szCs w:val="28"/>
        </w:rPr>
        <w:t>И.Р.</w:t>
      </w:r>
      <w:r w:rsidRPr="0040636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Ибрагимов </w:t>
      </w:r>
    </w:p>
    <w:p w:rsidR="00CC34AF" w:rsidRPr="0040636F" w:rsidRDefault="00CC34AF" w:rsidP="0040636F">
      <w:pPr>
        <w:jc w:val="both"/>
        <w:rPr>
          <w:rFonts w:ascii="Times New Roman" w:hAnsi="Times New Roman"/>
          <w:sz w:val="28"/>
          <w:szCs w:val="28"/>
        </w:rPr>
      </w:pPr>
    </w:p>
    <w:p w:rsidR="00CC34AF" w:rsidRPr="0040636F" w:rsidRDefault="00CC34AF" w:rsidP="0040636F">
      <w:pPr>
        <w:jc w:val="both"/>
        <w:rPr>
          <w:rFonts w:ascii="Times New Roman" w:hAnsi="Times New Roman"/>
          <w:sz w:val="28"/>
          <w:szCs w:val="28"/>
        </w:rPr>
      </w:pPr>
      <w:r w:rsidRPr="0040636F">
        <w:rPr>
          <w:rFonts w:ascii="Times New Roman" w:hAnsi="Times New Roman"/>
          <w:sz w:val="28"/>
          <w:szCs w:val="28"/>
        </w:rPr>
        <w:t xml:space="preserve">Секретарь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С.С.Алгулатова</w:t>
      </w:r>
    </w:p>
    <w:p w:rsidR="00CC34AF" w:rsidRPr="0040636F" w:rsidRDefault="00CC34AF" w:rsidP="004D3867">
      <w:pPr>
        <w:rPr>
          <w:rFonts w:ascii="Times New Roman" w:hAnsi="Times New Roman"/>
          <w:sz w:val="28"/>
          <w:szCs w:val="28"/>
        </w:rPr>
      </w:pPr>
    </w:p>
    <w:sectPr w:rsidR="00CC34AF" w:rsidRPr="0040636F" w:rsidSect="00801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7818"/>
    <w:rsid w:val="000062C0"/>
    <w:rsid w:val="00196F15"/>
    <w:rsid w:val="001D508E"/>
    <w:rsid w:val="00225D38"/>
    <w:rsid w:val="00257D9A"/>
    <w:rsid w:val="0026522E"/>
    <w:rsid w:val="00302F75"/>
    <w:rsid w:val="00317C32"/>
    <w:rsid w:val="0032027E"/>
    <w:rsid w:val="00327CC4"/>
    <w:rsid w:val="003B0CB2"/>
    <w:rsid w:val="00404D98"/>
    <w:rsid w:val="0040636F"/>
    <w:rsid w:val="004275A2"/>
    <w:rsid w:val="004314CF"/>
    <w:rsid w:val="00491DA7"/>
    <w:rsid w:val="004D3867"/>
    <w:rsid w:val="005C6DBB"/>
    <w:rsid w:val="005F1D31"/>
    <w:rsid w:val="00742EA5"/>
    <w:rsid w:val="007A733E"/>
    <w:rsid w:val="007E1522"/>
    <w:rsid w:val="008018F9"/>
    <w:rsid w:val="009F32D2"/>
    <w:rsid w:val="00C37AB9"/>
    <w:rsid w:val="00C56A9B"/>
    <w:rsid w:val="00C87818"/>
    <w:rsid w:val="00CC34AF"/>
    <w:rsid w:val="00D520DC"/>
    <w:rsid w:val="00DA34D3"/>
    <w:rsid w:val="00F51928"/>
    <w:rsid w:val="00FF5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8F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99"/>
    <w:qFormat/>
    <w:rsid w:val="00491DA7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4D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38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D386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2</Pages>
  <Words>260</Words>
  <Characters>1484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cp:lastPrinted>2017-03-14T11:43:00Z</cp:lastPrinted>
  <dcterms:created xsi:type="dcterms:W3CDTF">2017-02-26T13:49:00Z</dcterms:created>
  <dcterms:modified xsi:type="dcterms:W3CDTF">2017-03-14T11:44:00Z</dcterms:modified>
</cp:coreProperties>
</file>